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1830B" w14:textId="77777777" w:rsidR="00352141" w:rsidRDefault="00352141" w:rsidP="00352141">
      <w:pPr>
        <w:pStyle w:val="Testonormale"/>
        <w:jc w:val="center"/>
        <w:rPr>
          <w:rFonts w:ascii="Times New Roman" w:eastAsia="MS Mincho" w:hAnsi="Times New Roman" w:cs="Times New Roman"/>
          <w:sz w:val="22"/>
          <w:szCs w:val="22"/>
        </w:rPr>
      </w:pPr>
    </w:p>
    <w:p w14:paraId="1E42D175" w14:textId="2954B506" w:rsidR="00E67580" w:rsidRPr="00140E05" w:rsidRDefault="00140E05" w:rsidP="00352141">
      <w:pPr>
        <w:pStyle w:val="Testonormale"/>
        <w:jc w:val="center"/>
        <w:rPr>
          <w:rFonts w:ascii="Verdana" w:eastAsia="MS Mincho" w:hAnsi="Verdana" w:cs="Times New Roman"/>
          <w:b/>
          <w:bCs/>
          <w:sz w:val="28"/>
          <w:szCs w:val="28"/>
        </w:rPr>
      </w:pPr>
      <w:r w:rsidRPr="00140E05">
        <w:rPr>
          <w:rFonts w:ascii="Verdana" w:eastAsia="MS Mincho" w:hAnsi="Verdana" w:cs="Times New Roman"/>
          <w:b/>
          <w:bCs/>
          <w:sz w:val="28"/>
          <w:szCs w:val="28"/>
        </w:rPr>
        <w:t>CORSO DI MASSAGGIO INFANTILE</w:t>
      </w:r>
    </w:p>
    <w:p w14:paraId="39A9C1EF" w14:textId="77777777" w:rsidR="00140E05" w:rsidRDefault="00140E05" w:rsidP="00352141">
      <w:pPr>
        <w:pStyle w:val="Testonormale"/>
        <w:jc w:val="center"/>
        <w:rPr>
          <w:rFonts w:ascii="Verdana" w:eastAsia="MS Mincho" w:hAnsi="Verdana" w:cs="Times New Roman"/>
          <w:sz w:val="22"/>
          <w:szCs w:val="22"/>
        </w:rPr>
      </w:pPr>
    </w:p>
    <w:p w14:paraId="4BECEC6A" w14:textId="7EAD61B3" w:rsidR="00140E05" w:rsidRPr="00352141" w:rsidRDefault="00140E05" w:rsidP="00352141">
      <w:pPr>
        <w:pStyle w:val="Testonormale"/>
        <w:jc w:val="center"/>
        <w:rPr>
          <w:rFonts w:ascii="Verdana" w:eastAsia="MS Mincho" w:hAnsi="Verdana" w:cs="Times New Roman"/>
          <w:b/>
          <w:bCs/>
          <w:sz w:val="22"/>
          <w:szCs w:val="22"/>
        </w:rPr>
      </w:pPr>
      <w:r w:rsidRPr="00352141">
        <w:rPr>
          <w:rFonts w:ascii="Verdana" w:eastAsia="MS Mincho" w:hAnsi="Verdana" w:cs="Times New Roman"/>
          <w:b/>
          <w:bCs/>
          <w:sz w:val="22"/>
          <w:szCs w:val="22"/>
        </w:rPr>
        <w:t>Modulo di iscrizione</w:t>
      </w:r>
      <w:r w:rsidR="00352141" w:rsidRPr="00352141">
        <w:rPr>
          <w:rFonts w:ascii="Verdana" w:eastAsia="MS Mincho" w:hAnsi="Verdana" w:cs="Times New Roman"/>
          <w:b/>
          <w:bCs/>
          <w:sz w:val="22"/>
          <w:szCs w:val="22"/>
        </w:rPr>
        <w:t xml:space="preserve"> da inviare compilato</w:t>
      </w:r>
      <w:r w:rsidR="00352141">
        <w:rPr>
          <w:rFonts w:ascii="Verdana" w:eastAsia="MS Mincho" w:hAnsi="Verdana" w:cs="Times New Roman"/>
          <w:b/>
          <w:bCs/>
          <w:sz w:val="22"/>
          <w:szCs w:val="22"/>
        </w:rPr>
        <w:t xml:space="preserve"> e firmato</w:t>
      </w:r>
      <w:r w:rsidR="00352141" w:rsidRPr="00352141">
        <w:rPr>
          <w:rFonts w:ascii="Verdana" w:eastAsia="MS Mincho" w:hAnsi="Verdana" w:cs="Times New Roman"/>
          <w:b/>
          <w:bCs/>
          <w:sz w:val="22"/>
          <w:szCs w:val="22"/>
        </w:rPr>
        <w:t xml:space="preserve"> a</w:t>
      </w:r>
    </w:p>
    <w:p w14:paraId="3FA5390F" w14:textId="46387A90" w:rsidR="00352141" w:rsidRPr="00352141" w:rsidRDefault="00352141" w:rsidP="00352141">
      <w:pPr>
        <w:pStyle w:val="Testonormale"/>
        <w:jc w:val="center"/>
        <w:rPr>
          <w:rFonts w:ascii="Verdana" w:eastAsia="MS Mincho" w:hAnsi="Verdana" w:cs="Times New Roman"/>
          <w:b/>
          <w:bCs/>
          <w:sz w:val="22"/>
          <w:szCs w:val="22"/>
        </w:rPr>
      </w:pPr>
      <w:hyperlink r:id="rId7" w:history="1">
        <w:r w:rsidRPr="00352141">
          <w:rPr>
            <w:rStyle w:val="Collegamentoipertestuale"/>
            <w:rFonts w:ascii="Verdana" w:eastAsia="MS Mincho" w:hAnsi="Verdana" w:cs="Times New Roman"/>
            <w:b/>
            <w:bCs/>
            <w:sz w:val="22"/>
            <w:szCs w:val="22"/>
          </w:rPr>
          <w:t>protocollo@comune.olgiatemolgora.lc.it</w:t>
        </w:r>
      </w:hyperlink>
    </w:p>
    <w:p w14:paraId="6833031A" w14:textId="282589B9" w:rsidR="00352141" w:rsidRPr="00352141" w:rsidRDefault="00352141" w:rsidP="00352141">
      <w:pPr>
        <w:pStyle w:val="Testonormale"/>
        <w:jc w:val="center"/>
        <w:rPr>
          <w:rFonts w:ascii="Verdana" w:eastAsia="MS Mincho" w:hAnsi="Verdana" w:cs="Times New Roman"/>
          <w:b/>
          <w:bCs/>
          <w:sz w:val="22"/>
          <w:szCs w:val="22"/>
        </w:rPr>
      </w:pPr>
      <w:r w:rsidRPr="00352141">
        <w:rPr>
          <w:rFonts w:ascii="Verdana" w:eastAsia="MS Mincho" w:hAnsi="Verdana" w:cs="Times New Roman"/>
          <w:b/>
          <w:bCs/>
          <w:sz w:val="22"/>
          <w:szCs w:val="22"/>
        </w:rPr>
        <w:t>oppure</w:t>
      </w:r>
    </w:p>
    <w:p w14:paraId="05539CE3" w14:textId="7B8E089B" w:rsidR="00352141" w:rsidRPr="00352141" w:rsidRDefault="00352141" w:rsidP="00352141">
      <w:pPr>
        <w:pStyle w:val="Testonormale"/>
        <w:ind w:left="720" w:firstLine="696"/>
        <w:rPr>
          <w:rFonts w:ascii="Verdana" w:eastAsia="MS Mincho" w:hAnsi="Verdana"/>
          <w:b/>
          <w:bCs/>
          <w:sz w:val="22"/>
          <w:szCs w:val="22"/>
        </w:rPr>
      </w:pPr>
      <w:hyperlink r:id="rId8" w:history="1">
        <w:r w:rsidRPr="00352141">
          <w:rPr>
            <w:rStyle w:val="Collegamentoipertestuale"/>
            <w:rFonts w:ascii="Verdana" w:eastAsia="MS Mincho" w:hAnsi="Verdana"/>
            <w:b/>
            <w:bCs/>
            <w:sz w:val="22"/>
            <w:szCs w:val="22"/>
          </w:rPr>
          <w:t>comune.olgiatemolgora@pec.regione.lombardia.it</w:t>
        </w:r>
      </w:hyperlink>
    </w:p>
    <w:p w14:paraId="6FA36865" w14:textId="77777777" w:rsidR="00352141" w:rsidRPr="00352141" w:rsidRDefault="00352141" w:rsidP="00140E05">
      <w:pPr>
        <w:pStyle w:val="Testonormale"/>
        <w:jc w:val="center"/>
        <w:rPr>
          <w:rFonts w:ascii="Verdana" w:eastAsia="MS Mincho" w:hAnsi="Verdana" w:cs="Times New Roman"/>
          <w:b/>
          <w:bCs/>
          <w:sz w:val="22"/>
          <w:szCs w:val="22"/>
        </w:rPr>
      </w:pPr>
    </w:p>
    <w:p w14:paraId="6191021C" w14:textId="77777777" w:rsidR="00140E05" w:rsidRDefault="00140E05" w:rsidP="00140E05">
      <w:pPr>
        <w:pStyle w:val="Testonormale"/>
        <w:jc w:val="center"/>
        <w:rPr>
          <w:rFonts w:ascii="Verdana" w:eastAsia="MS Mincho" w:hAnsi="Verdana" w:cs="Times New Roman"/>
          <w:b/>
          <w:bCs/>
          <w:sz w:val="24"/>
          <w:szCs w:val="24"/>
          <w:u w:val="single"/>
        </w:rPr>
      </w:pPr>
    </w:p>
    <w:p w14:paraId="208BE50E" w14:textId="77777777" w:rsidR="00140E05" w:rsidRDefault="00140E05" w:rsidP="00140E05">
      <w:pPr>
        <w:pStyle w:val="Testonormale"/>
        <w:jc w:val="both"/>
        <w:rPr>
          <w:rFonts w:ascii="Verdana" w:eastAsia="MS Mincho" w:hAnsi="Verdana" w:cs="Times New Roman"/>
          <w:b/>
          <w:bCs/>
          <w:sz w:val="24"/>
          <w:szCs w:val="24"/>
          <w:u w:val="single"/>
        </w:rPr>
      </w:pPr>
    </w:p>
    <w:p w14:paraId="6F24B00E" w14:textId="77777777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 xml:space="preserve">Io sottoscritto/a ________________________________________ </w:t>
      </w:r>
    </w:p>
    <w:p w14:paraId="75F72839" w14:textId="77777777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 xml:space="preserve">genitore di ___________________________________ nato/a a ________________________ prov. di _____________________ il ___/___/_____ </w:t>
      </w:r>
    </w:p>
    <w:p w14:paraId="53D4F290" w14:textId="35040316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 xml:space="preserve">residente a _______________________ prov. di _____________________ CAP ___________ </w:t>
      </w:r>
    </w:p>
    <w:p w14:paraId="5627A727" w14:textId="6D82F3EE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>Via/Piazza ______________________________________________________ N° __________</w:t>
      </w:r>
    </w:p>
    <w:p w14:paraId="36B0F14E" w14:textId="3A02FFBC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proofErr w:type="spellStart"/>
      <w:r w:rsidRPr="006F0885">
        <w:rPr>
          <w:rFonts w:ascii="Verdana" w:eastAsia="MS Mincho" w:hAnsi="Verdana"/>
        </w:rPr>
        <w:t>cell</w:t>
      </w:r>
      <w:proofErr w:type="spellEnd"/>
      <w:r w:rsidRPr="006F0885">
        <w:rPr>
          <w:rFonts w:ascii="Verdana" w:eastAsia="MS Mincho" w:hAnsi="Verdana"/>
        </w:rPr>
        <w:t xml:space="preserve">. madre ___________________________ </w:t>
      </w:r>
      <w:proofErr w:type="spellStart"/>
      <w:r w:rsidRPr="006F0885">
        <w:rPr>
          <w:rFonts w:ascii="Verdana" w:eastAsia="MS Mincho" w:hAnsi="Verdana"/>
        </w:rPr>
        <w:t>cell</w:t>
      </w:r>
      <w:proofErr w:type="spellEnd"/>
      <w:r w:rsidRPr="006F0885">
        <w:rPr>
          <w:rFonts w:ascii="Verdana" w:eastAsia="MS Mincho" w:hAnsi="Verdana"/>
        </w:rPr>
        <w:t>. padre ___________________________</w:t>
      </w:r>
    </w:p>
    <w:p w14:paraId="2DF47676" w14:textId="36214DC3" w:rsidR="00140E05" w:rsidRPr="006F0885" w:rsidRDefault="00140E05" w:rsidP="00140E05">
      <w:pPr>
        <w:pStyle w:val="Testonormale"/>
        <w:spacing w:line="72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>e-mail ______________________________________________</w:t>
      </w:r>
    </w:p>
    <w:p w14:paraId="3545BB03" w14:textId="4B75C1D9" w:rsidR="00140E05" w:rsidRPr="006F0885" w:rsidRDefault="00140E05" w:rsidP="00140E05">
      <w:pPr>
        <w:pStyle w:val="Testonormale"/>
        <w:spacing w:line="720" w:lineRule="auto"/>
        <w:jc w:val="center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>CHIEDO</w:t>
      </w:r>
    </w:p>
    <w:p w14:paraId="647EA78B" w14:textId="39A33DF1" w:rsidR="00140E05" w:rsidRPr="006F0885" w:rsidRDefault="00140E05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>di iscrivermi con mio/a figlio/a al CORSO DI MASSAGGIO INFANTILE, la cui frequenza è gratuita per i partecipanti.</w:t>
      </w:r>
    </w:p>
    <w:p w14:paraId="4231F26D" w14:textId="77777777" w:rsidR="00140E05" w:rsidRPr="006F0885" w:rsidRDefault="00140E05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</w:p>
    <w:p w14:paraId="31E8BFF9" w14:textId="76BEB33A" w:rsidR="00140E05" w:rsidRPr="00352141" w:rsidRDefault="00140E05" w:rsidP="00140E05">
      <w:pPr>
        <w:pStyle w:val="Testonormale"/>
        <w:spacing w:line="360" w:lineRule="auto"/>
        <w:jc w:val="both"/>
        <w:rPr>
          <w:rFonts w:ascii="Verdana" w:eastAsia="MS Mincho" w:hAnsi="Verdana"/>
          <w:b/>
          <w:bCs/>
        </w:rPr>
      </w:pPr>
      <w:r w:rsidRPr="00352141">
        <w:rPr>
          <w:rFonts w:ascii="Verdana" w:eastAsia="MS Mincho" w:hAnsi="Verdana" w:cs="Times New Roman"/>
          <w:b/>
          <w:bCs/>
        </w:rPr>
        <w:t>A</w:t>
      </w:r>
      <w:r w:rsidRPr="00352141">
        <w:rPr>
          <w:rFonts w:ascii="Verdana" w:eastAsia="MS Mincho" w:hAnsi="Verdana"/>
          <w:b/>
          <w:bCs/>
        </w:rPr>
        <w:t xml:space="preserve">LLEGO: Fotocopia </w:t>
      </w:r>
      <w:r w:rsidR="00C3190C" w:rsidRPr="00352141">
        <w:rPr>
          <w:rFonts w:ascii="Verdana" w:eastAsia="MS Mincho" w:hAnsi="Verdana"/>
          <w:b/>
          <w:bCs/>
        </w:rPr>
        <w:t xml:space="preserve">del mio </w:t>
      </w:r>
      <w:r w:rsidRPr="00352141">
        <w:rPr>
          <w:rFonts w:ascii="Verdana" w:eastAsia="MS Mincho" w:hAnsi="Verdana"/>
          <w:b/>
          <w:bCs/>
        </w:rPr>
        <w:t>documento di identità in corso di validità.</w:t>
      </w:r>
    </w:p>
    <w:p w14:paraId="0D150B01" w14:textId="77777777" w:rsidR="00C3190C" w:rsidRDefault="00C3190C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</w:p>
    <w:p w14:paraId="03207E69" w14:textId="77777777" w:rsidR="00352141" w:rsidRPr="006F0885" w:rsidRDefault="00352141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</w:p>
    <w:p w14:paraId="5D50EFB9" w14:textId="0FB663CD" w:rsidR="00C3190C" w:rsidRPr="00352141" w:rsidRDefault="00C3190C" w:rsidP="00C3190C">
      <w:pPr>
        <w:pStyle w:val="Testonormale"/>
        <w:spacing w:line="360" w:lineRule="auto"/>
        <w:jc w:val="both"/>
        <w:rPr>
          <w:rFonts w:ascii="Verdana" w:eastAsia="MS Mincho" w:hAnsi="Verdana"/>
          <w:b/>
          <w:bCs/>
          <w:sz w:val="18"/>
          <w:szCs w:val="18"/>
        </w:rPr>
      </w:pPr>
      <w:r w:rsidRPr="00352141">
        <w:rPr>
          <w:rFonts w:ascii="Verdana" w:eastAsia="MS Mincho" w:hAnsi="Verdana"/>
          <w:b/>
          <w:bCs/>
          <w:sz w:val="18"/>
          <w:szCs w:val="18"/>
        </w:rPr>
        <w:t>Consenso al tra</w:t>
      </w:r>
      <w:r w:rsidRPr="00352141">
        <w:rPr>
          <w:rFonts w:ascii="Verdana" w:eastAsia="Verdana" w:hAnsi="Verdana" w:cs="Verdana"/>
          <w:b/>
          <w:bCs/>
          <w:sz w:val="18"/>
          <w:szCs w:val="18"/>
        </w:rPr>
        <w:t>tt</w:t>
      </w:r>
      <w:r w:rsidRPr="00352141">
        <w:rPr>
          <w:rFonts w:ascii="Verdana" w:eastAsia="MS Mincho" w:hAnsi="Verdana"/>
          <w:b/>
          <w:bCs/>
          <w:sz w:val="18"/>
          <w:szCs w:val="18"/>
        </w:rPr>
        <w:t>amento dei da</w:t>
      </w:r>
      <w:r w:rsidRPr="00352141">
        <w:rPr>
          <w:rFonts w:ascii="Verdana" w:eastAsia="Verdana" w:hAnsi="Verdana" w:cs="Verdana"/>
          <w:b/>
          <w:bCs/>
          <w:sz w:val="18"/>
          <w:szCs w:val="18"/>
        </w:rPr>
        <w:t>ti</w:t>
      </w:r>
      <w:r w:rsidRPr="00352141">
        <w:rPr>
          <w:rFonts w:ascii="Verdana" w:eastAsia="MS Mincho" w:hAnsi="Verdana"/>
          <w:b/>
          <w:bCs/>
          <w:sz w:val="18"/>
          <w:szCs w:val="18"/>
        </w:rPr>
        <w:t xml:space="preserve"> personali</w:t>
      </w:r>
    </w:p>
    <w:p w14:paraId="022058E9" w14:textId="77777777" w:rsidR="006F0885" w:rsidRPr="00352141" w:rsidRDefault="006F0885" w:rsidP="006F0885">
      <w:pPr>
        <w:pStyle w:val="Testonormale"/>
        <w:spacing w:line="360" w:lineRule="auto"/>
        <w:jc w:val="both"/>
        <w:rPr>
          <w:rFonts w:ascii="Verdana" w:eastAsia="MS Mincho" w:hAnsi="Verdana"/>
          <w:sz w:val="18"/>
          <w:szCs w:val="18"/>
        </w:rPr>
      </w:pPr>
      <w:r w:rsidRPr="00352141">
        <w:rPr>
          <w:rFonts w:ascii="Verdana" w:eastAsia="MS Mincho" w:hAnsi="Verdana"/>
          <w:sz w:val="18"/>
          <w:szCs w:val="18"/>
        </w:rPr>
        <w:t>Dichiaro di essere informato, ai sensi e per gli effetti degli artt. 13 e 14 del Regolamento UE 2016/679 e dell’art. 13 del D.lgs. 196/2003, che i dati personali raccolti saranno trattati esclusivamente nell’ambito del servizio per il quale la presente iscrizione viene presentata.</w:t>
      </w:r>
    </w:p>
    <w:p w14:paraId="1E98FC2A" w14:textId="77777777" w:rsidR="00352141" w:rsidRDefault="00352141" w:rsidP="006F0885">
      <w:pPr>
        <w:pStyle w:val="Testonormale"/>
        <w:spacing w:line="360" w:lineRule="auto"/>
        <w:jc w:val="both"/>
        <w:rPr>
          <w:rFonts w:ascii="Verdana" w:eastAsia="MS Mincho" w:hAnsi="Verdana"/>
          <w:sz w:val="18"/>
          <w:szCs w:val="18"/>
        </w:rPr>
      </w:pPr>
    </w:p>
    <w:p w14:paraId="2DFFA6C1" w14:textId="109E2909" w:rsidR="006F0885" w:rsidRPr="00352141" w:rsidRDefault="006F0885" w:rsidP="006F0885">
      <w:pPr>
        <w:pStyle w:val="Testonormale"/>
        <w:spacing w:line="360" w:lineRule="auto"/>
        <w:jc w:val="both"/>
        <w:rPr>
          <w:rFonts w:ascii="Verdana" w:eastAsia="MS Mincho" w:hAnsi="Verdana"/>
          <w:sz w:val="18"/>
          <w:szCs w:val="18"/>
        </w:rPr>
      </w:pPr>
      <w:r w:rsidRPr="00352141">
        <w:rPr>
          <w:rFonts w:ascii="Verdana" w:eastAsia="MS Mincho" w:hAnsi="Verdana"/>
          <w:sz w:val="18"/>
          <w:szCs w:val="18"/>
        </w:rPr>
        <w:t>Titolare del trattamento è il Comune di Olgiate Molgora. Responsabile della Protezione dei Dati (RPD/DPO) è la società Trust Data Solutions S.r.l. con sede in Viale Cesare Cattaneo 10B, 22063 Cantù (CO), tel.: 031707879, e-mail: </w:t>
      </w:r>
      <w:hyperlink r:id="rId9" w:tooltip="Vai alla pagina dpo@trustds.it" w:history="1">
        <w:r w:rsidRPr="00352141">
          <w:rPr>
            <w:rStyle w:val="Collegamentoipertestuale"/>
            <w:rFonts w:ascii="Verdana" w:eastAsia="MS Mincho" w:hAnsi="Verdana"/>
            <w:sz w:val="18"/>
            <w:szCs w:val="18"/>
          </w:rPr>
          <w:t>dpo@trustds.it</w:t>
        </w:r>
      </w:hyperlink>
      <w:r w:rsidRPr="00352141">
        <w:rPr>
          <w:rFonts w:ascii="Verdana" w:eastAsia="MS Mincho" w:hAnsi="Verdana"/>
          <w:sz w:val="18"/>
          <w:szCs w:val="18"/>
        </w:rPr>
        <w:t>, PEC: </w:t>
      </w:r>
      <w:hyperlink r:id="rId10" w:tooltip="Vai alla pagina dpotrustds@legalmail.it" w:history="1">
        <w:r w:rsidRPr="00352141">
          <w:rPr>
            <w:rStyle w:val="Collegamentoipertestuale"/>
            <w:rFonts w:ascii="Verdana" w:eastAsia="MS Mincho" w:hAnsi="Verdana"/>
            <w:sz w:val="18"/>
            <w:szCs w:val="18"/>
          </w:rPr>
          <w:t>dpotrustds@legalmail.it</w:t>
        </w:r>
      </w:hyperlink>
      <w:r w:rsidRPr="00352141">
        <w:rPr>
          <w:rFonts w:ascii="Verdana" w:eastAsia="MS Mincho" w:hAnsi="Verdana"/>
          <w:sz w:val="18"/>
          <w:szCs w:val="18"/>
        </w:rPr>
        <w:t>. Dichiaro di essere a conoscenza di poter esercitare il diritto di accesso e gli altri diritti di cui agli artt. 15 e seguenti del Regolamento UE 2016/679 e dell’art. 7 e seguenti del D.lgs. 196/2003.</w:t>
      </w:r>
    </w:p>
    <w:p w14:paraId="0D177EA8" w14:textId="77777777" w:rsidR="00140E05" w:rsidRDefault="00140E05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</w:p>
    <w:p w14:paraId="429355F0" w14:textId="77777777" w:rsidR="00352141" w:rsidRPr="006F0885" w:rsidRDefault="00352141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</w:p>
    <w:p w14:paraId="399A6F64" w14:textId="54A20E56" w:rsidR="00140E05" w:rsidRPr="006F0885" w:rsidRDefault="00140E05" w:rsidP="00140E05">
      <w:pPr>
        <w:pStyle w:val="Testonormale"/>
        <w:spacing w:line="360" w:lineRule="auto"/>
        <w:jc w:val="both"/>
        <w:rPr>
          <w:rFonts w:ascii="Verdana" w:eastAsia="MS Mincho" w:hAnsi="Verdana"/>
        </w:rPr>
      </w:pPr>
      <w:r w:rsidRPr="006F0885">
        <w:rPr>
          <w:rFonts w:ascii="Verdana" w:eastAsia="MS Mincho" w:hAnsi="Verdana"/>
        </w:rPr>
        <w:t>Data ___/___/_____</w:t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</w:r>
      <w:r w:rsidRPr="006F0885">
        <w:rPr>
          <w:rFonts w:ascii="Verdana" w:eastAsia="MS Mincho" w:hAnsi="Verdana"/>
        </w:rPr>
        <w:tab/>
        <w:t>Firma</w:t>
      </w:r>
    </w:p>
    <w:p w14:paraId="56A0EF3C" w14:textId="4F0C208F" w:rsidR="00140E05" w:rsidRPr="006F0885" w:rsidRDefault="00140E05" w:rsidP="00140E05">
      <w:pPr>
        <w:pStyle w:val="Testonormale"/>
        <w:spacing w:line="360" w:lineRule="auto"/>
        <w:jc w:val="both"/>
        <w:rPr>
          <w:rFonts w:ascii="Verdana" w:eastAsia="MS Mincho" w:hAnsi="Verdana" w:cs="Times New Roman"/>
        </w:rPr>
      </w:pP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</w:p>
    <w:p w14:paraId="731CCD3B" w14:textId="0553567B" w:rsidR="00140E05" w:rsidRPr="006F0885" w:rsidRDefault="00140E05" w:rsidP="00140E05">
      <w:pPr>
        <w:pStyle w:val="Testonormale"/>
        <w:spacing w:line="360" w:lineRule="auto"/>
        <w:jc w:val="both"/>
        <w:rPr>
          <w:rFonts w:ascii="Verdana" w:eastAsia="MS Mincho" w:hAnsi="Verdana" w:cs="Times New Roman"/>
        </w:rPr>
      </w:pP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</w:r>
      <w:r w:rsidRPr="006F0885">
        <w:rPr>
          <w:rFonts w:ascii="Verdana" w:eastAsia="MS Mincho" w:hAnsi="Verdana" w:cs="Times New Roman"/>
        </w:rPr>
        <w:tab/>
        <w:t>__________________________</w:t>
      </w:r>
    </w:p>
    <w:sectPr w:rsidR="00140E05" w:rsidRPr="006F0885" w:rsidSect="00E873C9">
      <w:headerReference w:type="default" r:id="rId11"/>
      <w:footerReference w:type="default" r:id="rId12"/>
      <w:pgSz w:w="11906" w:h="16838"/>
      <w:pgMar w:top="907" w:right="1134" w:bottom="1134" w:left="1134" w:header="45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00669" w14:textId="77777777" w:rsidR="001A09A6" w:rsidRDefault="001A09A6">
      <w:r>
        <w:separator/>
      </w:r>
    </w:p>
  </w:endnote>
  <w:endnote w:type="continuationSeparator" w:id="0">
    <w:p w14:paraId="606420C4" w14:textId="77777777" w:rsidR="001A09A6" w:rsidRDefault="001A0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16447" w14:textId="4360A970" w:rsidR="009D4B32" w:rsidRDefault="009D4B32" w:rsidP="00513F2C">
    <w:pPr>
      <w:ind w:right="-622"/>
      <w:jc w:val="both"/>
      <w:rPr>
        <w:b/>
        <w:bCs/>
        <w:color w:val="0000FF"/>
        <w:sz w:val="22"/>
      </w:rPr>
    </w:pPr>
  </w:p>
  <w:p w14:paraId="06E0E591" w14:textId="59D0CF8C" w:rsidR="009D4B32" w:rsidRDefault="009D4B32" w:rsidP="00352141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right="-1"/>
      <w:jc w:val="center"/>
    </w:pPr>
    <w:r>
      <w:t>Via Stazione 20 - e-mail</w:t>
    </w:r>
    <w:r w:rsidR="00C3190C">
      <w:t>:</w:t>
    </w:r>
    <w:r>
      <w:t xml:space="preserve"> </w:t>
    </w:r>
    <w:r w:rsidR="00C3190C" w:rsidRPr="00C3190C">
      <w:t>protocoll</w:t>
    </w:r>
    <w:r w:rsidR="00C3190C">
      <w:t>o@comune.olgiatemolgora.lc.it</w:t>
    </w:r>
    <w:r>
      <w:t xml:space="preserve"> - </w:t>
    </w:r>
    <w:proofErr w:type="spellStart"/>
    <w:r>
      <w:t>Cod.Fisc</w:t>
    </w:r>
    <w:proofErr w:type="spellEnd"/>
    <w:r>
      <w:t>.</w:t>
    </w:r>
    <w:r w:rsidR="00513F2C">
      <w:t xml:space="preserve"> </w:t>
    </w:r>
    <w:r>
      <w:t>85001390138 - Partita Iva 00767250137 T</w:t>
    </w:r>
    <w:r w:rsidRPr="00513F2C">
      <w:rPr>
        <w:i/>
        <w:iCs/>
      </w:rPr>
      <w:t>el. Centralino 0399911</w:t>
    </w:r>
    <w:r w:rsidR="00282670">
      <w:rPr>
        <w:i/>
        <w:iCs/>
      </w:rPr>
      <w:t>22</w:t>
    </w:r>
    <w:r w:rsidRPr="00513F2C">
      <w:rPr>
        <w:i/>
        <w:iCs/>
      </w:rPr>
      <w:t xml:space="preserve">1 – </w:t>
    </w:r>
    <w:r w:rsidR="0033469C" w:rsidRPr="00513F2C">
      <w:rPr>
        <w:i/>
        <w:iCs/>
        <w:sz w:val="22"/>
      </w:rPr>
      <w:t>Fax 0399911225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798BD" w14:textId="77777777" w:rsidR="001A09A6" w:rsidRDefault="001A09A6">
      <w:r>
        <w:separator/>
      </w:r>
    </w:p>
  </w:footnote>
  <w:footnote w:type="continuationSeparator" w:id="0">
    <w:p w14:paraId="7F049BAB" w14:textId="77777777" w:rsidR="001A09A6" w:rsidRDefault="001A0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1A03" w14:textId="3072CD8F" w:rsidR="00393CA2" w:rsidRDefault="00393CA2" w:rsidP="00393CA2">
    <w:pPr>
      <w:ind w:right="-622" w:hanging="540"/>
      <w:jc w:val="center"/>
      <w:rPr>
        <w:rFonts w:ascii="Arial" w:hAnsi="Arial" w:cs="Arial"/>
        <w:color w:val="0070C0"/>
        <w:sz w:val="48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42CB5C29" wp14:editId="004C5F2C">
          <wp:simplePos x="0" y="0"/>
          <wp:positionH relativeFrom="column">
            <wp:posOffset>-174625</wp:posOffset>
          </wp:positionH>
          <wp:positionV relativeFrom="paragraph">
            <wp:posOffset>159385</wp:posOffset>
          </wp:positionV>
          <wp:extent cx="1167130" cy="1295400"/>
          <wp:effectExtent l="0" t="0" r="0" b="0"/>
          <wp:wrapThrough wrapText="bothSides">
            <wp:wrapPolygon edited="0">
              <wp:start x="0" y="0"/>
              <wp:lineTo x="0" y="21282"/>
              <wp:lineTo x="21153" y="21282"/>
              <wp:lineTo x="21153" y="0"/>
              <wp:lineTo x="0" y="0"/>
            </wp:wrapPolygon>
          </wp:wrapThrough>
          <wp:docPr id="1" name="Immagine 1" descr="comune stem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une stem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23C60C" w14:textId="3E7BDA4F" w:rsidR="00393CA2" w:rsidRPr="00741D6E" w:rsidRDefault="00393CA2" w:rsidP="00393CA2">
    <w:pPr>
      <w:ind w:right="-622" w:hanging="540"/>
      <w:jc w:val="center"/>
      <w:rPr>
        <w:rFonts w:ascii="Arial" w:hAnsi="Arial" w:cs="Arial"/>
        <w:b/>
        <w:bCs/>
        <w:color w:val="0070C0"/>
        <w:sz w:val="48"/>
      </w:rPr>
    </w:pPr>
    <w:r w:rsidRPr="00741D6E">
      <w:rPr>
        <w:rFonts w:ascii="Arial" w:hAnsi="Arial" w:cs="Arial"/>
        <w:color w:val="0070C0"/>
        <w:sz w:val="48"/>
      </w:rPr>
      <w:t>COMUNE DI OLGIATE MOLGORA</w:t>
    </w:r>
  </w:p>
  <w:p w14:paraId="417195D9" w14:textId="77777777" w:rsidR="00393CA2" w:rsidRPr="00741D6E" w:rsidRDefault="00393CA2" w:rsidP="00393CA2">
    <w:pPr>
      <w:ind w:right="-622" w:hanging="540"/>
      <w:jc w:val="center"/>
      <w:rPr>
        <w:rFonts w:ascii="Arial" w:hAnsi="Arial" w:cs="Arial"/>
        <w:color w:val="0070C0"/>
        <w:sz w:val="22"/>
        <w:szCs w:val="20"/>
      </w:rPr>
    </w:pPr>
    <w:r w:rsidRPr="00741D6E">
      <w:rPr>
        <w:rFonts w:ascii="Arial" w:hAnsi="Arial" w:cs="Arial"/>
        <w:color w:val="0070C0"/>
        <w:sz w:val="22"/>
        <w:szCs w:val="20"/>
      </w:rPr>
      <w:t>PROVINCIA DI LECCO</w:t>
    </w:r>
  </w:p>
  <w:p w14:paraId="3D8E775B" w14:textId="77777777" w:rsidR="00393CA2" w:rsidRDefault="00393CA2" w:rsidP="00393CA2">
    <w:pPr>
      <w:ind w:right="-622" w:hanging="540"/>
      <w:jc w:val="center"/>
      <w:rPr>
        <w:rFonts w:ascii="Arial" w:hAnsi="Arial" w:cs="Arial"/>
        <w:color w:val="0070C0"/>
        <w:sz w:val="20"/>
        <w:szCs w:val="20"/>
      </w:rPr>
    </w:pPr>
    <w:r w:rsidRPr="00741D6E">
      <w:rPr>
        <w:rFonts w:ascii="Arial" w:hAnsi="Arial" w:cs="Arial"/>
        <w:color w:val="0070C0"/>
        <w:sz w:val="20"/>
        <w:szCs w:val="20"/>
      </w:rPr>
      <w:t>C.A.P. 23887</w:t>
    </w:r>
  </w:p>
  <w:p w14:paraId="1D85A984" w14:textId="77777777" w:rsidR="00393CA2" w:rsidRPr="00741D6E" w:rsidRDefault="00393CA2" w:rsidP="00393CA2">
    <w:pPr>
      <w:ind w:right="-622" w:hanging="540"/>
      <w:jc w:val="center"/>
      <w:rPr>
        <w:rFonts w:ascii="Arial" w:hAnsi="Arial" w:cs="Arial"/>
        <w:color w:val="0070C0"/>
        <w:sz w:val="20"/>
        <w:szCs w:val="20"/>
      </w:rPr>
    </w:pPr>
  </w:p>
  <w:p w14:paraId="3A615374" w14:textId="77777777" w:rsidR="00393CA2" w:rsidRPr="00741D6E" w:rsidRDefault="00393CA2" w:rsidP="00393CA2">
    <w:pPr>
      <w:ind w:right="-622" w:hanging="540"/>
      <w:rPr>
        <w:color w:val="0070C0"/>
      </w:rPr>
    </w:pPr>
  </w:p>
  <w:p w14:paraId="2AA26721" w14:textId="77777777" w:rsidR="009D4B32" w:rsidRDefault="009D4B32">
    <w:pPr>
      <w:pStyle w:val="Intestazione"/>
      <w:ind w:right="-622" w:hanging="5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662394"/>
    <w:multiLevelType w:val="hybridMultilevel"/>
    <w:tmpl w:val="33CEB3E2"/>
    <w:lvl w:ilvl="0" w:tplc="0410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C24763B"/>
    <w:multiLevelType w:val="hybridMultilevel"/>
    <w:tmpl w:val="F6BAC6BE"/>
    <w:lvl w:ilvl="0" w:tplc="5D1E9A64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D3EA8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498A0392"/>
    <w:multiLevelType w:val="hybridMultilevel"/>
    <w:tmpl w:val="5532B2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A2BAD"/>
    <w:multiLevelType w:val="hybridMultilevel"/>
    <w:tmpl w:val="4CDA9C6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15F67"/>
    <w:multiLevelType w:val="hybridMultilevel"/>
    <w:tmpl w:val="54DC084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923CC"/>
    <w:multiLevelType w:val="hybridMultilevel"/>
    <w:tmpl w:val="F2B00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8D5E3B"/>
    <w:multiLevelType w:val="hybridMultilevel"/>
    <w:tmpl w:val="944C9DF8"/>
    <w:lvl w:ilvl="0" w:tplc="8560594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15F416D"/>
    <w:multiLevelType w:val="multilevel"/>
    <w:tmpl w:val="78DC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D05447"/>
    <w:multiLevelType w:val="hybridMultilevel"/>
    <w:tmpl w:val="2D74241C"/>
    <w:lvl w:ilvl="0" w:tplc="8560594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E7FA5"/>
    <w:multiLevelType w:val="hybridMultilevel"/>
    <w:tmpl w:val="4CDA9C6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2460B"/>
    <w:multiLevelType w:val="multilevel"/>
    <w:tmpl w:val="F6BAC6BE"/>
    <w:lvl w:ilvl="0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AF1015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728B0C99"/>
    <w:multiLevelType w:val="hybridMultilevel"/>
    <w:tmpl w:val="0B367A8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B24BCD"/>
    <w:multiLevelType w:val="hybridMultilevel"/>
    <w:tmpl w:val="51AC8592"/>
    <w:lvl w:ilvl="0" w:tplc="60422582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26094A"/>
    <w:multiLevelType w:val="multilevel"/>
    <w:tmpl w:val="1BB2E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235672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814104222">
    <w:abstractNumId w:val="13"/>
  </w:num>
  <w:num w:numId="3" w16cid:durableId="781266191">
    <w:abstractNumId w:val="3"/>
  </w:num>
  <w:num w:numId="4" w16cid:durableId="1270163203">
    <w:abstractNumId w:val="2"/>
  </w:num>
  <w:num w:numId="5" w16cid:durableId="1815872349">
    <w:abstractNumId w:val="12"/>
  </w:num>
  <w:num w:numId="6" w16cid:durableId="1934436349">
    <w:abstractNumId w:val="6"/>
  </w:num>
  <w:num w:numId="7" w16cid:durableId="1920669837">
    <w:abstractNumId w:val="14"/>
  </w:num>
  <w:num w:numId="8" w16cid:durableId="2041662576">
    <w:abstractNumId w:val="11"/>
  </w:num>
  <w:num w:numId="9" w16cid:durableId="1237788265">
    <w:abstractNumId w:val="5"/>
  </w:num>
  <w:num w:numId="10" w16cid:durableId="1897468026">
    <w:abstractNumId w:val="7"/>
  </w:num>
  <w:num w:numId="11" w16cid:durableId="1140002921">
    <w:abstractNumId w:val="10"/>
  </w:num>
  <w:num w:numId="12" w16cid:durableId="2013140796">
    <w:abstractNumId w:val="8"/>
  </w:num>
  <w:num w:numId="13" w16cid:durableId="957836365">
    <w:abstractNumId w:val="4"/>
  </w:num>
  <w:num w:numId="14" w16cid:durableId="1649244860">
    <w:abstractNumId w:val="15"/>
  </w:num>
  <w:num w:numId="15" w16cid:durableId="24334921">
    <w:abstractNumId w:val="1"/>
  </w:num>
  <w:num w:numId="16" w16cid:durableId="102313044">
    <w:abstractNumId w:val="16"/>
  </w:num>
  <w:num w:numId="17" w16cid:durableId="10778207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C4D"/>
    <w:rsid w:val="00074487"/>
    <w:rsid w:val="000875C3"/>
    <w:rsid w:val="00095E11"/>
    <w:rsid w:val="0009686B"/>
    <w:rsid w:val="000D103F"/>
    <w:rsid w:val="000D29B4"/>
    <w:rsid w:val="000E13A7"/>
    <w:rsid w:val="00140E05"/>
    <w:rsid w:val="0014364A"/>
    <w:rsid w:val="001935B5"/>
    <w:rsid w:val="001A09A6"/>
    <w:rsid w:val="00256574"/>
    <w:rsid w:val="00280295"/>
    <w:rsid w:val="00282670"/>
    <w:rsid w:val="002A3E54"/>
    <w:rsid w:val="0033469C"/>
    <w:rsid w:val="00344A9C"/>
    <w:rsid w:val="00352141"/>
    <w:rsid w:val="00384AAF"/>
    <w:rsid w:val="00393CA2"/>
    <w:rsid w:val="003C5FE9"/>
    <w:rsid w:val="003D1990"/>
    <w:rsid w:val="003E0301"/>
    <w:rsid w:val="00400077"/>
    <w:rsid w:val="004172E3"/>
    <w:rsid w:val="004F030D"/>
    <w:rsid w:val="0051076A"/>
    <w:rsid w:val="00513F2C"/>
    <w:rsid w:val="0052278D"/>
    <w:rsid w:val="005525AD"/>
    <w:rsid w:val="00561E00"/>
    <w:rsid w:val="00634BBC"/>
    <w:rsid w:val="00641EF5"/>
    <w:rsid w:val="00673A0B"/>
    <w:rsid w:val="006C0BD1"/>
    <w:rsid w:val="006D16C5"/>
    <w:rsid w:val="006D68B5"/>
    <w:rsid w:val="006F0885"/>
    <w:rsid w:val="006F137B"/>
    <w:rsid w:val="007A1879"/>
    <w:rsid w:val="007A18C3"/>
    <w:rsid w:val="007A2DD9"/>
    <w:rsid w:val="007E744D"/>
    <w:rsid w:val="00807D5F"/>
    <w:rsid w:val="008549DD"/>
    <w:rsid w:val="00860711"/>
    <w:rsid w:val="00885E0C"/>
    <w:rsid w:val="008B409E"/>
    <w:rsid w:val="008C5E35"/>
    <w:rsid w:val="008F39C5"/>
    <w:rsid w:val="009404A1"/>
    <w:rsid w:val="009641AF"/>
    <w:rsid w:val="009648E1"/>
    <w:rsid w:val="00991385"/>
    <w:rsid w:val="009D4B32"/>
    <w:rsid w:val="00A55EDF"/>
    <w:rsid w:val="00AB5972"/>
    <w:rsid w:val="00AC3040"/>
    <w:rsid w:val="00B05635"/>
    <w:rsid w:val="00B079B2"/>
    <w:rsid w:val="00B36A2A"/>
    <w:rsid w:val="00B74F19"/>
    <w:rsid w:val="00BF3F39"/>
    <w:rsid w:val="00C3190C"/>
    <w:rsid w:val="00C41585"/>
    <w:rsid w:val="00C76CB7"/>
    <w:rsid w:val="00CE5053"/>
    <w:rsid w:val="00CF4C4D"/>
    <w:rsid w:val="00D33E98"/>
    <w:rsid w:val="00D34742"/>
    <w:rsid w:val="00D671A0"/>
    <w:rsid w:val="00D8497F"/>
    <w:rsid w:val="00DF01CA"/>
    <w:rsid w:val="00E45266"/>
    <w:rsid w:val="00E67580"/>
    <w:rsid w:val="00E82BD3"/>
    <w:rsid w:val="00E873C9"/>
    <w:rsid w:val="00EE5F1A"/>
    <w:rsid w:val="00F5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11A5A"/>
  <w15:docId w15:val="{3A73CD6D-E63B-46F4-8298-5C8DA632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873C9"/>
    <w:rPr>
      <w:sz w:val="24"/>
      <w:szCs w:val="24"/>
    </w:rPr>
  </w:style>
  <w:style w:type="paragraph" w:styleId="Titolo1">
    <w:name w:val="heading 1"/>
    <w:basedOn w:val="Normale"/>
    <w:next w:val="Normale"/>
    <w:qFormat/>
    <w:rsid w:val="00E873C9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E873C9"/>
    <w:pPr>
      <w:keepNext/>
      <w:outlineLvl w:val="1"/>
    </w:pPr>
    <w:rPr>
      <w:b/>
      <w:bCs/>
      <w:color w:val="0000FF"/>
      <w:sz w:val="5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319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semiHidden/>
    <w:rsid w:val="00E873C9"/>
    <w:rPr>
      <w:color w:val="0000FF"/>
      <w:u w:val="single"/>
    </w:rPr>
  </w:style>
  <w:style w:type="paragraph" w:styleId="Corpotesto">
    <w:name w:val="Body Text"/>
    <w:basedOn w:val="Normale"/>
    <w:semiHidden/>
    <w:rsid w:val="00E873C9"/>
    <w:pPr>
      <w:jc w:val="both"/>
    </w:pPr>
    <w:rPr>
      <w:sz w:val="22"/>
    </w:rPr>
  </w:style>
  <w:style w:type="paragraph" w:styleId="Intestazione">
    <w:name w:val="header"/>
    <w:basedOn w:val="Normale"/>
    <w:semiHidden/>
    <w:rsid w:val="00E873C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E873C9"/>
    <w:pPr>
      <w:tabs>
        <w:tab w:val="center" w:pos="4819"/>
        <w:tab w:val="right" w:pos="9638"/>
      </w:tabs>
    </w:pPr>
  </w:style>
  <w:style w:type="character" w:styleId="Collegamentovisitato">
    <w:name w:val="FollowedHyperlink"/>
    <w:basedOn w:val="Carpredefinitoparagrafo"/>
    <w:semiHidden/>
    <w:rsid w:val="00E873C9"/>
    <w:rPr>
      <w:color w:val="800080"/>
      <w:u w:val="single"/>
    </w:rPr>
  </w:style>
  <w:style w:type="paragraph" w:styleId="Testonormale">
    <w:name w:val="Plain Text"/>
    <w:basedOn w:val="Normale"/>
    <w:semiHidden/>
    <w:rsid w:val="00E873C9"/>
    <w:rPr>
      <w:rFonts w:ascii="Courier New" w:hAnsi="Courier New" w:cs="Courier New"/>
      <w:sz w:val="20"/>
      <w:szCs w:val="20"/>
    </w:rPr>
  </w:style>
  <w:style w:type="paragraph" w:styleId="Corpodeltesto2">
    <w:name w:val="Body Text 2"/>
    <w:basedOn w:val="Normale"/>
    <w:semiHidden/>
    <w:rsid w:val="00E873C9"/>
    <w:rPr>
      <w:b/>
      <w:sz w:val="20"/>
    </w:rPr>
  </w:style>
  <w:style w:type="character" w:styleId="Enfasigrassetto">
    <w:name w:val="Strong"/>
    <w:basedOn w:val="Carpredefinitoparagrafo"/>
    <w:uiPriority w:val="22"/>
    <w:qFormat/>
    <w:rsid w:val="00A55EDF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393CA2"/>
    <w:rPr>
      <w:color w:val="605E5C"/>
      <w:shd w:val="clear" w:color="auto" w:fill="E1DFDD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319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8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olgiatemolgora@pec.regione.lombardia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tocollo@comune.olgiatemolgora.lc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potrustds@legalmail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@trustds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Olgiate%20Molgo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Olgiate Molgora.dot</Template>
  <TotalTime>48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2031</CharactersWithSpaces>
  <SharedDoc>false</SharedDoc>
  <HLinks>
    <vt:vector size="6" baseType="variant">
      <vt:variant>
        <vt:i4>262184</vt:i4>
      </vt:variant>
      <vt:variant>
        <vt:i4>0</vt:i4>
      </vt:variant>
      <vt:variant>
        <vt:i4>0</vt:i4>
      </vt:variant>
      <vt:variant>
        <vt:i4>5</vt:i4>
      </vt:variant>
      <vt:variant>
        <vt:lpwstr>mailto:comune.olgiatemolgora@cert.saga.it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responsabileag</dc:creator>
  <cp:lastModifiedBy>biblio2</cp:lastModifiedBy>
  <cp:revision>10</cp:revision>
  <cp:lastPrinted>2026-01-31T08:46:00Z</cp:lastPrinted>
  <dcterms:created xsi:type="dcterms:W3CDTF">2024-04-24T06:43:00Z</dcterms:created>
  <dcterms:modified xsi:type="dcterms:W3CDTF">2026-01-31T08:46:00Z</dcterms:modified>
</cp:coreProperties>
</file>